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880D68" w14:textId="696EBE9E" w:rsidR="00F27B43" w:rsidRPr="00F27B43" w:rsidRDefault="00F135B7" w:rsidP="00F27B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B43">
        <w:rPr>
          <w:rFonts w:ascii="Times New Roman" w:hAnsi="Times New Roman" w:cs="Times New Roman"/>
          <w:b/>
          <w:sz w:val="28"/>
          <w:szCs w:val="28"/>
        </w:rPr>
        <w:t>Отчет</w:t>
      </w:r>
    </w:p>
    <w:p w14:paraId="3B7743BF" w14:textId="77777777" w:rsidR="00F27B43" w:rsidRPr="00F27B43" w:rsidRDefault="00F135B7" w:rsidP="00F27B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B43">
        <w:rPr>
          <w:rFonts w:ascii="Times New Roman" w:hAnsi="Times New Roman" w:cs="Times New Roman"/>
          <w:b/>
          <w:sz w:val="28"/>
          <w:szCs w:val="28"/>
        </w:rPr>
        <w:t xml:space="preserve">МБОУ </w:t>
      </w:r>
      <w:proofErr w:type="gramStart"/>
      <w:r w:rsidRPr="00F27B43">
        <w:rPr>
          <w:rFonts w:ascii="Times New Roman" w:hAnsi="Times New Roman" w:cs="Times New Roman"/>
          <w:b/>
          <w:sz w:val="28"/>
          <w:szCs w:val="28"/>
        </w:rPr>
        <w:t>Ленинская</w:t>
      </w:r>
      <w:proofErr w:type="gramEnd"/>
      <w:r w:rsidRPr="00F27B43">
        <w:rPr>
          <w:rFonts w:ascii="Times New Roman" w:hAnsi="Times New Roman" w:cs="Times New Roman"/>
          <w:b/>
          <w:sz w:val="28"/>
          <w:szCs w:val="28"/>
        </w:rPr>
        <w:t xml:space="preserve"> СОШ по итогам</w:t>
      </w:r>
    </w:p>
    <w:p w14:paraId="3CAA9398" w14:textId="58939122" w:rsidR="009A2910" w:rsidRDefault="00F135B7" w:rsidP="00F27B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B43">
        <w:rPr>
          <w:rFonts w:ascii="Times New Roman" w:hAnsi="Times New Roman" w:cs="Times New Roman"/>
          <w:b/>
          <w:sz w:val="28"/>
          <w:szCs w:val="28"/>
        </w:rPr>
        <w:t>месячника по избирательному праву.</w:t>
      </w:r>
    </w:p>
    <w:p w14:paraId="48C4FD15" w14:textId="77777777" w:rsidR="00F27B43" w:rsidRPr="00F27B43" w:rsidRDefault="00F27B43" w:rsidP="00F27B4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C54A77" w14:textId="3033A81C" w:rsidR="006F44F6" w:rsidRPr="000C695A" w:rsidRDefault="00F27B43" w:rsidP="006F4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="00A31A74" w:rsidRPr="000C695A">
        <w:rPr>
          <w:rFonts w:ascii="Times New Roman" w:hAnsi="Times New Roman" w:cs="Times New Roman"/>
          <w:sz w:val="28"/>
          <w:szCs w:val="28"/>
        </w:rPr>
        <w:t>С 18.02.18  по 17.03.18</w:t>
      </w:r>
      <w:r w:rsidR="000C695A">
        <w:rPr>
          <w:rFonts w:ascii="Times New Roman" w:hAnsi="Times New Roman" w:cs="Times New Roman"/>
          <w:sz w:val="28"/>
          <w:szCs w:val="28"/>
        </w:rPr>
        <w:t xml:space="preserve"> </w:t>
      </w:r>
      <w:r w:rsidR="00A31A74" w:rsidRPr="000C695A">
        <w:rPr>
          <w:rFonts w:ascii="Times New Roman" w:hAnsi="Times New Roman" w:cs="Times New Roman"/>
          <w:sz w:val="28"/>
          <w:szCs w:val="28"/>
        </w:rPr>
        <w:t xml:space="preserve">года </w:t>
      </w:r>
      <w:r w:rsidR="00AD5F0A" w:rsidRPr="000C695A">
        <w:rPr>
          <w:rFonts w:ascii="Times New Roman" w:hAnsi="Times New Roman" w:cs="Times New Roman"/>
          <w:sz w:val="28"/>
          <w:szCs w:val="28"/>
        </w:rPr>
        <w:t xml:space="preserve"> в школе прохо</w:t>
      </w:r>
      <w:r w:rsidR="009607EE" w:rsidRPr="000C695A">
        <w:rPr>
          <w:rFonts w:ascii="Times New Roman" w:hAnsi="Times New Roman" w:cs="Times New Roman"/>
          <w:sz w:val="28"/>
          <w:szCs w:val="28"/>
        </w:rPr>
        <w:t>дил месячни</w:t>
      </w:r>
      <w:r w:rsidR="000C695A">
        <w:rPr>
          <w:rFonts w:ascii="Times New Roman" w:hAnsi="Times New Roman" w:cs="Times New Roman"/>
          <w:sz w:val="28"/>
          <w:szCs w:val="28"/>
        </w:rPr>
        <w:t>к  по избирательному праву, ц</w:t>
      </w:r>
      <w:r w:rsidR="00AD5F0A" w:rsidRPr="000C695A">
        <w:rPr>
          <w:rFonts w:ascii="Times New Roman" w:hAnsi="Times New Roman" w:cs="Times New Roman"/>
          <w:sz w:val="28"/>
          <w:szCs w:val="28"/>
        </w:rPr>
        <w:t>елью</w:t>
      </w:r>
      <w:r w:rsidR="000C695A">
        <w:rPr>
          <w:rFonts w:ascii="Times New Roman" w:hAnsi="Times New Roman" w:cs="Times New Roman"/>
          <w:sz w:val="28"/>
          <w:szCs w:val="28"/>
        </w:rPr>
        <w:t xml:space="preserve"> </w:t>
      </w:r>
      <w:r w:rsidR="00AD5F0A" w:rsidRPr="000C695A">
        <w:rPr>
          <w:rFonts w:ascii="Times New Roman" w:hAnsi="Times New Roman" w:cs="Times New Roman"/>
          <w:sz w:val="28"/>
          <w:szCs w:val="28"/>
        </w:rPr>
        <w:t xml:space="preserve"> которого было: повышение правовой и электоральной культуры молодежи, уровня информированности молодых избирателей о выборах, создание условий для осознанного участия в голосовании, формирования у молодых людей гражданской ответственности, увеличения интереса молодежи и будущих избирателей к вопросам управления государственными и местными делами посредством выборов.</w:t>
      </w:r>
      <w:proofErr w:type="gramEnd"/>
      <w:r w:rsidR="00AD5F0A" w:rsidRPr="000C695A">
        <w:rPr>
          <w:rFonts w:ascii="Times New Roman" w:hAnsi="Times New Roman" w:cs="Times New Roman"/>
          <w:sz w:val="28"/>
          <w:szCs w:val="28"/>
        </w:rPr>
        <w:t xml:space="preserve"> В месячнике приняли участие  учащихся 1-11 классов. Так</w:t>
      </w:r>
      <w:proofErr w:type="gramStart"/>
      <w:r w:rsidR="00AD5F0A" w:rsidRPr="000C695A">
        <w:rPr>
          <w:rFonts w:ascii="Times New Roman" w:hAnsi="Times New Roman" w:cs="Times New Roman"/>
          <w:sz w:val="28"/>
          <w:szCs w:val="28"/>
        </w:rPr>
        <w:t xml:space="preserve"> </w:t>
      </w:r>
      <w:r w:rsidR="00F6542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F6542E">
        <w:rPr>
          <w:rFonts w:ascii="Times New Roman" w:hAnsi="Times New Roman" w:cs="Times New Roman"/>
          <w:sz w:val="28"/>
          <w:szCs w:val="28"/>
        </w:rPr>
        <w:t xml:space="preserve"> </w:t>
      </w:r>
      <w:r w:rsidR="00AD5F0A" w:rsidRPr="000C695A">
        <w:rPr>
          <w:rFonts w:ascii="Times New Roman" w:hAnsi="Times New Roman" w:cs="Times New Roman"/>
          <w:sz w:val="28"/>
          <w:szCs w:val="28"/>
        </w:rPr>
        <w:t>согласно плана</w:t>
      </w:r>
      <w:r w:rsidR="000C695A">
        <w:rPr>
          <w:rFonts w:ascii="Times New Roman" w:hAnsi="Times New Roman" w:cs="Times New Roman"/>
          <w:sz w:val="28"/>
          <w:szCs w:val="28"/>
        </w:rPr>
        <w:t xml:space="preserve">   мероприятий </w:t>
      </w:r>
      <w:r w:rsidR="00AD5F0A" w:rsidRPr="000C695A">
        <w:rPr>
          <w:rFonts w:ascii="Times New Roman" w:hAnsi="Times New Roman" w:cs="Times New Roman"/>
          <w:sz w:val="28"/>
          <w:szCs w:val="28"/>
        </w:rPr>
        <w:t xml:space="preserve"> в школе проведены:  1.Уроки гражданственности, тематические занятия, беседы,  по темам: «Выборы – это важно»,    «Что такое выборы»</w:t>
      </w:r>
      <w:proofErr w:type="gramStart"/>
      <w:r w:rsidR="00AD5F0A" w:rsidRPr="000C69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D5F0A" w:rsidRPr="000C695A">
        <w:rPr>
          <w:rFonts w:ascii="Times New Roman" w:hAnsi="Times New Roman" w:cs="Times New Roman"/>
          <w:sz w:val="28"/>
          <w:szCs w:val="28"/>
        </w:rPr>
        <w:t xml:space="preserve">  «Ты будущий избиратель»</w:t>
      </w:r>
      <w:r w:rsidR="009607EE" w:rsidRPr="000C695A">
        <w:rPr>
          <w:rFonts w:ascii="Times New Roman" w:hAnsi="Times New Roman" w:cs="Times New Roman"/>
          <w:sz w:val="28"/>
          <w:szCs w:val="28"/>
        </w:rPr>
        <w:t>( д</w:t>
      </w:r>
      <w:r w:rsidR="00AD5F0A" w:rsidRPr="000C695A">
        <w:rPr>
          <w:rFonts w:ascii="Times New Roman" w:hAnsi="Times New Roman" w:cs="Times New Roman"/>
          <w:sz w:val="28"/>
          <w:szCs w:val="28"/>
        </w:rPr>
        <w:t xml:space="preserve">ля учащихся 1-4 классов», </w:t>
      </w:r>
      <w:r w:rsidR="00AD5F0A" w:rsidRPr="000C695A">
        <w:rPr>
          <w:rFonts w:ascii="Times New Roman" w:eastAsia="Times New Roman" w:hAnsi="Times New Roman" w:cs="Times New Roman"/>
          <w:sz w:val="28"/>
          <w:szCs w:val="28"/>
        </w:rPr>
        <w:t>Молодежь просит слово»;   «Я будущий избиратель»;  «Голосуй или проиграешь»;  «Я и мое гражданское право»;  «Мое конституционное право» ( Для учащихся 5-11 классов)</w:t>
      </w:r>
      <w:r w:rsidR="009607EE" w:rsidRPr="000C695A">
        <w:rPr>
          <w:rFonts w:ascii="Times New Roman" w:eastAsia="Times New Roman" w:hAnsi="Times New Roman" w:cs="Times New Roman"/>
          <w:sz w:val="28"/>
          <w:szCs w:val="28"/>
        </w:rPr>
        <w:t>. В библиотеке СДК для учащихся был оформлен уголок будущего избирателя «</w:t>
      </w:r>
      <w:r w:rsidR="009607EE" w:rsidRPr="000C695A">
        <w:rPr>
          <w:rFonts w:ascii="Times New Roman" w:hAnsi="Times New Roman" w:cs="Times New Roman"/>
          <w:sz w:val="28"/>
          <w:szCs w:val="28"/>
        </w:rPr>
        <w:t>Все об избирательном праве граждан»</w:t>
      </w:r>
      <w:r w:rsidR="00F6542E">
        <w:rPr>
          <w:rFonts w:ascii="Times New Roman" w:hAnsi="Times New Roman" w:cs="Times New Roman"/>
          <w:sz w:val="28"/>
          <w:szCs w:val="28"/>
        </w:rPr>
        <w:t xml:space="preserve">. </w:t>
      </w:r>
      <w:r w:rsidR="009607EE" w:rsidRPr="000C695A">
        <w:rPr>
          <w:rFonts w:ascii="Times New Roman" w:hAnsi="Times New Roman" w:cs="Times New Roman"/>
          <w:sz w:val="28"/>
          <w:szCs w:val="28"/>
        </w:rPr>
        <w:t xml:space="preserve"> </w:t>
      </w:r>
      <w:r w:rsidR="009607EE" w:rsidRPr="009607EE">
        <w:rPr>
          <w:rFonts w:ascii="Times New Roman" w:eastAsia="Calibri" w:hAnsi="Times New Roman" w:cs="Times New Roman"/>
          <w:sz w:val="28"/>
          <w:szCs w:val="28"/>
        </w:rPr>
        <w:t>В практике патриотического воспитания в работе с молодыми избирателями все более прочное место занимают клубы молодых избирателей. На базе Ленинского СДК совместно со школой организована деятельность  клуба молодых избирателей « Новое поколение</w:t>
      </w:r>
      <w:r w:rsidR="006F44F6" w:rsidRPr="000C695A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9607EE" w:rsidRPr="009607EE">
        <w:rPr>
          <w:rFonts w:ascii="Times New Roman" w:eastAsia="Calibri" w:hAnsi="Times New Roman" w:cs="Times New Roman"/>
          <w:sz w:val="28"/>
          <w:szCs w:val="28"/>
        </w:rPr>
        <w:t xml:space="preserve"> На заседаниях клуба участники учатся аргументировать свою точку зрения, повышают культуру речи, осваивают правовое пространство, в котором им предстоит жить.</w:t>
      </w:r>
      <w:r w:rsidR="006F44F6" w:rsidRPr="000C695A">
        <w:rPr>
          <w:rFonts w:ascii="Times New Roman" w:eastAsia="Calibri" w:hAnsi="Times New Roman" w:cs="Times New Roman"/>
          <w:sz w:val="28"/>
          <w:szCs w:val="28"/>
        </w:rPr>
        <w:t xml:space="preserve"> Членами клуба « Новое поколение» был проведен  социальный опрос « Что вы знаете о выборах». Все опрошенные знакомы с процедурой выборов и кандидатами на пост президента РФ.  </w:t>
      </w:r>
      <w:r w:rsidR="00F6542E">
        <w:rPr>
          <w:rFonts w:ascii="Times New Roman" w:hAnsi="Times New Roman" w:cs="Times New Roman"/>
          <w:sz w:val="28"/>
          <w:szCs w:val="28"/>
        </w:rPr>
        <w:t xml:space="preserve"> </w:t>
      </w:r>
      <w:r w:rsidR="006F44F6" w:rsidRPr="000C695A">
        <w:rPr>
          <w:rFonts w:ascii="Times New Roman" w:eastAsia="Calibri" w:hAnsi="Times New Roman" w:cs="Times New Roman"/>
          <w:sz w:val="28"/>
          <w:szCs w:val="28"/>
        </w:rPr>
        <w:t>В ходе  театрализованной  игры</w:t>
      </w:r>
      <w:r w:rsidR="00F6542E">
        <w:rPr>
          <w:rFonts w:ascii="Times New Roman" w:eastAsia="Calibri" w:hAnsi="Times New Roman" w:cs="Times New Roman"/>
          <w:sz w:val="28"/>
          <w:szCs w:val="28"/>
        </w:rPr>
        <w:t xml:space="preserve">, подготовленной членами клуба </w:t>
      </w:r>
      <w:r w:rsidR="006F44F6" w:rsidRPr="000C695A">
        <w:rPr>
          <w:rFonts w:ascii="Times New Roman" w:eastAsia="Calibri" w:hAnsi="Times New Roman" w:cs="Times New Roman"/>
          <w:sz w:val="28"/>
          <w:szCs w:val="28"/>
        </w:rPr>
        <w:t xml:space="preserve"> « Выборы президента сказочного леса» </w:t>
      </w:r>
      <w:r w:rsidR="006F44F6" w:rsidRPr="000C695A">
        <w:rPr>
          <w:rFonts w:ascii="Times New Roman" w:hAnsi="Times New Roman" w:cs="Times New Roman"/>
          <w:sz w:val="28"/>
          <w:szCs w:val="28"/>
        </w:rPr>
        <w:t xml:space="preserve"> обучающиеся познакомились со всей процедурой прохождения выборов.</w:t>
      </w:r>
      <w:r w:rsidR="006F44F6" w:rsidRPr="000C69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F44F6" w:rsidRPr="000C695A">
        <w:rPr>
          <w:rFonts w:ascii="Times New Roman" w:hAnsi="Times New Roman" w:cs="Times New Roman"/>
          <w:sz w:val="28"/>
          <w:szCs w:val="28"/>
        </w:rPr>
        <w:t>На информационном часе «Будущее выбираем сегодня» состоялась встреча с членами УИК.    Впервые голосующим учащимся были вручены:   «Памятка для молодого избирателя» и</w:t>
      </w:r>
      <w:r w:rsidR="000C695A" w:rsidRPr="000C695A">
        <w:rPr>
          <w:rFonts w:ascii="Times New Roman" w:hAnsi="Times New Roman" w:cs="Times New Roman"/>
          <w:sz w:val="28"/>
          <w:szCs w:val="28"/>
        </w:rPr>
        <w:t xml:space="preserve"> «</w:t>
      </w:r>
      <w:r w:rsidR="006F44F6" w:rsidRPr="000C695A">
        <w:rPr>
          <w:rFonts w:ascii="Times New Roman" w:hAnsi="Times New Roman" w:cs="Times New Roman"/>
          <w:sz w:val="28"/>
          <w:szCs w:val="28"/>
        </w:rPr>
        <w:t xml:space="preserve"> Диплом</w:t>
      </w:r>
      <w:r w:rsidR="000C695A" w:rsidRPr="000C695A">
        <w:rPr>
          <w:rFonts w:ascii="Times New Roman" w:hAnsi="Times New Roman" w:cs="Times New Roman"/>
          <w:sz w:val="28"/>
          <w:szCs w:val="28"/>
        </w:rPr>
        <w:t xml:space="preserve"> впервые </w:t>
      </w:r>
      <w:proofErr w:type="gramStart"/>
      <w:r w:rsidR="000C695A" w:rsidRPr="000C695A">
        <w:rPr>
          <w:rFonts w:ascii="Times New Roman" w:hAnsi="Times New Roman" w:cs="Times New Roman"/>
          <w:sz w:val="28"/>
          <w:szCs w:val="28"/>
        </w:rPr>
        <w:t>голосующему</w:t>
      </w:r>
      <w:proofErr w:type="gramEnd"/>
      <w:r w:rsidR="000C695A" w:rsidRPr="000C695A">
        <w:rPr>
          <w:rFonts w:ascii="Times New Roman" w:hAnsi="Times New Roman" w:cs="Times New Roman"/>
          <w:sz w:val="28"/>
          <w:szCs w:val="28"/>
        </w:rPr>
        <w:t>»</w:t>
      </w:r>
    </w:p>
    <w:p w14:paraId="797243F9" w14:textId="31E56B3C" w:rsidR="000C695A" w:rsidRPr="000C695A" w:rsidRDefault="00F27B43" w:rsidP="006F44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C695A" w:rsidRPr="000C695A">
        <w:rPr>
          <w:rFonts w:ascii="Times New Roman" w:hAnsi="Times New Roman" w:cs="Times New Roman"/>
          <w:sz w:val="28"/>
          <w:szCs w:val="28"/>
        </w:rPr>
        <w:t xml:space="preserve">Свое мастерство и фантазию ребята проявили в конкурсе эссе «Если бы президентом выбрали меня», конкурсе на лучший плакат для молодых избирателей «Будь активен. Выбирай!» Лучшими стали работы </w:t>
      </w:r>
      <w:proofErr w:type="spellStart"/>
      <w:r w:rsidR="000C695A" w:rsidRPr="000C695A">
        <w:rPr>
          <w:rFonts w:ascii="Times New Roman" w:hAnsi="Times New Roman" w:cs="Times New Roman"/>
          <w:sz w:val="28"/>
          <w:szCs w:val="28"/>
        </w:rPr>
        <w:t>Бибик</w:t>
      </w:r>
      <w:proofErr w:type="spellEnd"/>
      <w:r w:rsidR="000C695A" w:rsidRPr="000C695A">
        <w:rPr>
          <w:rFonts w:ascii="Times New Roman" w:hAnsi="Times New Roman" w:cs="Times New Roman"/>
          <w:sz w:val="28"/>
          <w:szCs w:val="28"/>
        </w:rPr>
        <w:t xml:space="preserve"> Алины,  </w:t>
      </w:r>
      <w:proofErr w:type="spellStart"/>
      <w:r w:rsidR="000C695A" w:rsidRPr="000C695A">
        <w:rPr>
          <w:rFonts w:ascii="Times New Roman" w:hAnsi="Times New Roman" w:cs="Times New Roman"/>
          <w:sz w:val="28"/>
          <w:szCs w:val="28"/>
        </w:rPr>
        <w:t>Хабовец</w:t>
      </w:r>
      <w:proofErr w:type="spellEnd"/>
      <w:r w:rsidR="000C695A" w:rsidRPr="000C695A">
        <w:rPr>
          <w:rFonts w:ascii="Times New Roman" w:hAnsi="Times New Roman" w:cs="Times New Roman"/>
          <w:sz w:val="28"/>
          <w:szCs w:val="28"/>
        </w:rPr>
        <w:t xml:space="preserve"> Таисии</w:t>
      </w:r>
      <w:proofErr w:type="gramStart"/>
      <w:r w:rsidR="000C695A" w:rsidRPr="000C695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C695A" w:rsidRPr="000C695A">
        <w:rPr>
          <w:rFonts w:ascii="Times New Roman" w:hAnsi="Times New Roman" w:cs="Times New Roman"/>
          <w:sz w:val="28"/>
          <w:szCs w:val="28"/>
        </w:rPr>
        <w:t xml:space="preserve"> Петренко Дмитрия, Власенко Дмитрия, </w:t>
      </w:r>
      <w:r w:rsidR="000C695A" w:rsidRPr="000C695A">
        <w:rPr>
          <w:rFonts w:ascii="Times New Roman" w:hAnsi="Times New Roman" w:cs="Times New Roman"/>
          <w:sz w:val="28"/>
          <w:szCs w:val="28"/>
        </w:rPr>
        <w:lastRenderedPageBreak/>
        <w:t>Степановой Анастасии, Жванко Людмилы.  Итоги месячника подведены на общешкольной линейке.</w:t>
      </w:r>
    </w:p>
    <w:p w14:paraId="56375D57" w14:textId="77777777" w:rsidR="00F27B43" w:rsidRDefault="00F27B43" w:rsidP="00F6542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270D661" w14:textId="120AC28C" w:rsidR="006F44F6" w:rsidRPr="00C57425" w:rsidRDefault="00F6542E" w:rsidP="00F654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742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editId="58B19B92">
            <wp:simplePos x="0" y="0"/>
            <wp:positionH relativeFrom="column">
              <wp:posOffset>-3810</wp:posOffset>
            </wp:positionH>
            <wp:positionV relativeFrom="paragraph">
              <wp:posOffset>365760</wp:posOffset>
            </wp:positionV>
            <wp:extent cx="2447925" cy="1838325"/>
            <wp:effectExtent l="0" t="0" r="0" b="0"/>
            <wp:wrapTight wrapText="bothSides">
              <wp:wrapPolygon edited="0">
                <wp:start x="0" y="0"/>
                <wp:lineTo x="0" y="21488"/>
                <wp:lineTo x="21516" y="21488"/>
                <wp:lineTo x="21516" y="0"/>
                <wp:lineTo x="0" y="0"/>
              </wp:wrapPolygon>
            </wp:wrapTight>
            <wp:docPr id="4" name="Рисунок 4" descr="H:\Заседание клуба молодых избирателей\P22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Заседание клуба молодых избирателей\P2262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425">
        <w:rPr>
          <w:rFonts w:ascii="Times New Roman" w:hAnsi="Times New Roman" w:cs="Times New Roman"/>
          <w:b/>
          <w:sz w:val="28"/>
          <w:szCs w:val="28"/>
        </w:rPr>
        <w:t>Фотоотчет по итогам месячника.</w:t>
      </w:r>
    </w:p>
    <w:p w14:paraId="652DB43E" w14:textId="36306628" w:rsidR="006F44F6" w:rsidRPr="000C695A" w:rsidRDefault="00F6542E" w:rsidP="00AD5F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editId="058C76C5">
            <wp:extent cx="2809875" cy="1838325"/>
            <wp:effectExtent l="0" t="0" r="0" b="0"/>
            <wp:docPr id="6" name="Рисунок 6" descr="H:\Заседание клуба молодых избирателей\P226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Заседание клуба молодых избирателей\P2262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73" cy="184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42C1F0F" w14:textId="77777777" w:rsidR="00F27B43" w:rsidRDefault="00F27B43" w:rsidP="00F27B4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editId="0490F1CB">
            <wp:simplePos x="0" y="0"/>
            <wp:positionH relativeFrom="column">
              <wp:posOffset>3206115</wp:posOffset>
            </wp:positionH>
            <wp:positionV relativeFrom="paragraph">
              <wp:posOffset>808355</wp:posOffset>
            </wp:positionV>
            <wp:extent cx="2447925" cy="1628775"/>
            <wp:effectExtent l="0" t="0" r="0" b="0"/>
            <wp:wrapTight wrapText="bothSides">
              <wp:wrapPolygon edited="0">
                <wp:start x="0" y="0"/>
                <wp:lineTo x="0" y="21474"/>
                <wp:lineTo x="21516" y="21474"/>
                <wp:lineTo x="21516" y="0"/>
                <wp:lineTo x="0" y="0"/>
              </wp:wrapPolygon>
            </wp:wrapTight>
            <wp:docPr id="1" name="Рисунок 1" descr="H:\13МАРТА\DSC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:\13МАРТА\DSC_3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Заседание клуба « Новое поколение»          Уголок будущего избирателя</w:t>
      </w:r>
    </w:p>
    <w:p w14:paraId="0569C836" w14:textId="77777777" w:rsidR="00F6542E" w:rsidRDefault="00F6542E" w:rsidP="00F6542E"/>
    <w:p w14:paraId="040B2542" w14:textId="6F59C52B" w:rsidR="009607EE" w:rsidRPr="00F43DB7" w:rsidRDefault="00F6542E" w:rsidP="00AD5F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editId="44295045">
            <wp:extent cx="2257425" cy="1701224"/>
            <wp:effectExtent l="0" t="0" r="0" b="0"/>
            <wp:docPr id="9" name="Рисунок 9" descr="H:\13МАРТА\DSC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13МАРТА\DSC_3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0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483ECAEE" w14:textId="3444C4F1" w:rsidR="00F27B43" w:rsidRDefault="00B16E0A" w:rsidP="00AD5F0A">
      <w:pPr>
        <w:rPr>
          <w:rFonts w:ascii="Times New Roman" w:hAnsi="Times New Roman" w:cs="Times New Roman"/>
        </w:rPr>
      </w:pPr>
      <w:r w:rsidRPr="00B16E0A">
        <w:rPr>
          <w:rFonts w:ascii="Times New Roman" w:hAnsi="Times New Roman" w:cs="Times New Roman"/>
        </w:rPr>
        <w:t>Деловая игра « Выбор в Государственную Думу»</w:t>
      </w:r>
      <w:r w:rsidR="00F27B43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Информационный час     </w:t>
      </w:r>
    </w:p>
    <w:p w14:paraId="78B0B5CC" w14:textId="77777777" w:rsidR="00F27B43" w:rsidRDefault="00F27B43" w:rsidP="00AD5F0A">
      <w:pPr>
        <w:rPr>
          <w:rFonts w:ascii="Times New Roman" w:hAnsi="Times New Roman" w:cs="Times New Roman"/>
        </w:rPr>
      </w:pPr>
    </w:p>
    <w:p w14:paraId="2BFBDF42" w14:textId="77777777" w:rsidR="00F27B43" w:rsidRDefault="00F27B43" w:rsidP="00AD5F0A">
      <w:pPr>
        <w:rPr>
          <w:rFonts w:ascii="Times New Roman" w:hAnsi="Times New Roman" w:cs="Times New Roman"/>
        </w:rPr>
      </w:pPr>
    </w:p>
    <w:p w14:paraId="5DE38BC0" w14:textId="72611417" w:rsidR="00B16E0A" w:rsidRPr="00B16E0A" w:rsidRDefault="00F27B43" w:rsidP="00AD5F0A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editId="08EB9026">
            <wp:simplePos x="0" y="0"/>
            <wp:positionH relativeFrom="column">
              <wp:posOffset>-308610</wp:posOffset>
            </wp:positionH>
            <wp:positionV relativeFrom="paragraph">
              <wp:posOffset>26670</wp:posOffset>
            </wp:positionV>
            <wp:extent cx="2661285" cy="1781175"/>
            <wp:effectExtent l="0" t="0" r="0" b="0"/>
            <wp:wrapTight wrapText="bothSides">
              <wp:wrapPolygon edited="0">
                <wp:start x="0" y="0"/>
                <wp:lineTo x="0" y="21484"/>
                <wp:lineTo x="21492" y="21484"/>
                <wp:lineTo x="21492" y="0"/>
                <wp:lineTo x="0" y="0"/>
              </wp:wrapPolygon>
            </wp:wrapTight>
            <wp:docPr id="12" name="Рисунок 12" descr="H:\13МАРТА\DSC_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:\13МАРТА\DSC_36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editId="455DD0A2">
            <wp:simplePos x="0" y="0"/>
            <wp:positionH relativeFrom="column">
              <wp:posOffset>3139440</wp:posOffset>
            </wp:positionH>
            <wp:positionV relativeFrom="paragraph">
              <wp:posOffset>26670</wp:posOffset>
            </wp:positionV>
            <wp:extent cx="2675255" cy="1781175"/>
            <wp:effectExtent l="0" t="0" r="0" b="0"/>
            <wp:wrapTight wrapText="bothSides">
              <wp:wrapPolygon edited="0">
                <wp:start x="0" y="0"/>
                <wp:lineTo x="0" y="21484"/>
                <wp:lineTo x="21380" y="21484"/>
                <wp:lineTo x="21380" y="0"/>
                <wp:lineTo x="0" y="0"/>
              </wp:wrapPolygon>
            </wp:wrapTight>
            <wp:docPr id="13" name="Рисунок 13" descr="H:\13МАРТА\DSC_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:\13МАРТА\DSC_36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E0A">
        <w:rPr>
          <w:rFonts w:ascii="Times New Roman" w:hAnsi="Times New Roman" w:cs="Times New Roman"/>
        </w:rPr>
        <w:t xml:space="preserve">   </w:t>
      </w:r>
    </w:p>
    <w:p w14:paraId="2E11333B" w14:textId="3DEAEA06" w:rsidR="00AD5F0A" w:rsidRDefault="00AD5F0A" w:rsidP="00F135B7"/>
    <w:p w14:paraId="64E73679" w14:textId="25855D43" w:rsidR="00AD5F0A" w:rsidRDefault="00AD5F0A" w:rsidP="00F135B7"/>
    <w:p w14:paraId="6B63085D" w14:textId="77C8B509" w:rsidR="00F6542E" w:rsidRDefault="00F6542E" w:rsidP="00F135B7"/>
    <w:p w14:paraId="4D32801A" w14:textId="1935202C" w:rsidR="00AD5F0A" w:rsidRDefault="00AD5F0A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D95B9A" w14:textId="77777777" w:rsidR="0084250D" w:rsidRDefault="0084250D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9BC736" w14:textId="489F2D80" w:rsidR="0084250D" w:rsidRDefault="00F27B43" w:rsidP="00F27B43">
      <w:pPr>
        <w:tabs>
          <w:tab w:val="left" w:pos="5145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Социальный опрос: « Что вы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Беседа: </w:t>
      </w:r>
      <w:r w:rsidRPr="00F43DB7">
        <w:rPr>
          <w:rFonts w:ascii="Times New Roman" w:eastAsia="Times New Roman" w:hAnsi="Times New Roman" w:cs="Times New Roman"/>
          <w:sz w:val="24"/>
          <w:szCs w:val="24"/>
        </w:rPr>
        <w:t>«Я и мое гражданское право»</w:t>
      </w:r>
    </w:p>
    <w:p w14:paraId="3026F69E" w14:textId="7EBC108C" w:rsidR="00F27B43" w:rsidRDefault="00F27B43" w:rsidP="00F27B4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знаете о выборах»</w:t>
      </w:r>
    </w:p>
    <w:p w14:paraId="6F363928" w14:textId="31767991" w:rsidR="0084250D" w:rsidRDefault="00F27B43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editId="287ED29E">
            <wp:simplePos x="0" y="0"/>
            <wp:positionH relativeFrom="column">
              <wp:posOffset>-622935</wp:posOffset>
            </wp:positionH>
            <wp:positionV relativeFrom="paragraph">
              <wp:posOffset>217805</wp:posOffset>
            </wp:positionV>
            <wp:extent cx="2828925" cy="1891030"/>
            <wp:effectExtent l="0" t="0" r="0" b="0"/>
            <wp:wrapTight wrapText="bothSides">
              <wp:wrapPolygon edited="0">
                <wp:start x="0" y="0"/>
                <wp:lineTo x="0" y="21324"/>
                <wp:lineTo x="21527" y="21324"/>
                <wp:lineTo x="21527" y="0"/>
                <wp:lineTo x="0" y="0"/>
              </wp:wrapPolygon>
            </wp:wrapTight>
            <wp:docPr id="14" name="Рисунок 14" descr="H:\13МАРТА\DSC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:\13МАРТА\DSC_36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editId="10D791D2">
            <wp:simplePos x="0" y="0"/>
            <wp:positionH relativeFrom="column">
              <wp:posOffset>2901315</wp:posOffset>
            </wp:positionH>
            <wp:positionV relativeFrom="paragraph">
              <wp:posOffset>273685</wp:posOffset>
            </wp:positionV>
            <wp:extent cx="2752725" cy="1835150"/>
            <wp:effectExtent l="0" t="0" r="0" b="0"/>
            <wp:wrapTight wrapText="bothSides">
              <wp:wrapPolygon edited="0">
                <wp:start x="0" y="0"/>
                <wp:lineTo x="0" y="21301"/>
                <wp:lineTo x="21525" y="21301"/>
                <wp:lineTo x="21525" y="0"/>
                <wp:lineTo x="0" y="0"/>
              </wp:wrapPolygon>
            </wp:wrapTight>
            <wp:docPr id="15" name="Рисунок 15" descr="H:\13МАРТА\DSC_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:\13МАРТА\DSC_3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BABDF" w14:textId="7048BC8E" w:rsidR="0084250D" w:rsidRDefault="0084250D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3D32B3" w14:textId="77777777" w:rsidR="0084250D" w:rsidRDefault="0084250D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EC8B5" w14:textId="77777777" w:rsidR="0084250D" w:rsidRDefault="0084250D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68CC4" w14:textId="77777777" w:rsidR="0084250D" w:rsidRDefault="0084250D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F14975" w14:textId="77777777" w:rsidR="00F27B43" w:rsidRDefault="00F27B43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9BFECC" w14:textId="77777777" w:rsidR="00F27B43" w:rsidRDefault="00F27B43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504243" w14:textId="217DD3D3" w:rsidR="00F27B43" w:rsidRDefault="00F27B43" w:rsidP="00F27B43">
      <w:pPr>
        <w:ind w:hanging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Выборы президента сказочного леса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Экскурсия на избирательный участок </w:t>
      </w:r>
    </w:p>
    <w:p w14:paraId="0882F9D9" w14:textId="25CEE726" w:rsidR="0084250D" w:rsidRDefault="00F27B43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editId="76101CD3">
            <wp:simplePos x="0" y="0"/>
            <wp:positionH relativeFrom="column">
              <wp:posOffset>2890520</wp:posOffset>
            </wp:positionH>
            <wp:positionV relativeFrom="paragraph">
              <wp:posOffset>166370</wp:posOffset>
            </wp:positionV>
            <wp:extent cx="292354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94" y="21319"/>
                <wp:lineTo x="21394" y="0"/>
                <wp:lineTo x="0" y="0"/>
              </wp:wrapPolygon>
            </wp:wrapTight>
            <wp:docPr id="17" name="Рисунок 17" descr="H:\13МАРТА\DSC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:\13МАРТА\DSC_37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editId="1C28FCF9">
            <wp:simplePos x="0" y="0"/>
            <wp:positionH relativeFrom="column">
              <wp:posOffset>-670560</wp:posOffset>
            </wp:positionH>
            <wp:positionV relativeFrom="paragraph">
              <wp:posOffset>166370</wp:posOffset>
            </wp:positionV>
            <wp:extent cx="2928620" cy="1952625"/>
            <wp:effectExtent l="0" t="0" r="0" b="0"/>
            <wp:wrapTight wrapText="bothSides">
              <wp:wrapPolygon edited="0">
                <wp:start x="0" y="0"/>
                <wp:lineTo x="0" y="21495"/>
                <wp:lineTo x="21497" y="21495"/>
                <wp:lineTo x="21497" y="0"/>
                <wp:lineTo x="0" y="0"/>
              </wp:wrapPolygon>
            </wp:wrapTight>
            <wp:docPr id="16" name="Рисунок 16" descr="H:\13МАРТА\DSC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:\13МАРТА\DSC_3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0C656" w14:textId="77777777" w:rsidR="00F27B43" w:rsidRDefault="00F27B43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159401" w14:textId="77777777" w:rsidR="00F27B43" w:rsidRDefault="00F27B43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DBBE21" w14:textId="77777777" w:rsidR="00F27B43" w:rsidRDefault="00F27B43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19FB09" w14:textId="77777777" w:rsidR="00F27B43" w:rsidRDefault="00F27B43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C07CA2" w14:textId="77777777" w:rsidR="00F27B43" w:rsidRDefault="00F27B43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7A79E" w14:textId="6E49F1D2" w:rsidR="0084250D" w:rsidRDefault="0084250D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EB8B8" w14:textId="232D4828" w:rsidR="00F27B43" w:rsidRDefault="00F27B43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Вручение Диплома и Памятки впервые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голосующим</w:t>
      </w:r>
      <w:proofErr w:type="gramEnd"/>
    </w:p>
    <w:p w14:paraId="7BD5402B" w14:textId="7F13C135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editId="007A2F3F">
            <wp:simplePos x="0" y="0"/>
            <wp:positionH relativeFrom="column">
              <wp:posOffset>-3810</wp:posOffset>
            </wp:positionH>
            <wp:positionV relativeFrom="paragraph">
              <wp:posOffset>14605</wp:posOffset>
            </wp:positionV>
            <wp:extent cx="5343525" cy="3562350"/>
            <wp:effectExtent l="0" t="0" r="0" b="0"/>
            <wp:wrapTight wrapText="bothSides">
              <wp:wrapPolygon edited="0">
                <wp:start x="0" y="0"/>
                <wp:lineTo x="0" y="21484"/>
                <wp:lineTo x="21561" y="21484"/>
                <wp:lineTo x="21561" y="0"/>
                <wp:lineTo x="0" y="0"/>
              </wp:wrapPolygon>
            </wp:wrapTight>
            <wp:docPr id="2" name="Рисунок 2" descr="H:\13МАРТА\DSC_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:\13МАРТА\DSC_37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BAA2E" w14:textId="77777777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8C8A97" w14:textId="77777777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DA190" w14:textId="77777777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C01EE" w14:textId="77777777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2E187" w14:textId="77777777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12B841" w14:textId="77777777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338901" w14:textId="77777777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1BBAB6" w14:textId="77777777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6BFAA" w14:textId="77777777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83DE03" w14:textId="77777777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E8D93B" w14:textId="6EB224E8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Встреча с членами УИК №425    </w:t>
      </w:r>
      <w:r>
        <w:rPr>
          <w:rFonts w:ascii="Times New Roman" w:hAnsi="Times New Roman" w:cs="Times New Roman"/>
          <w:sz w:val="24"/>
          <w:szCs w:val="24"/>
        </w:rPr>
        <w:t>«Выборы в вопросах и ответах»</w:t>
      </w:r>
    </w:p>
    <w:p w14:paraId="01BA9EAA" w14:textId="77777777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48FBE6" w14:textId="2805BC41" w:rsidR="00C57425" w:rsidRDefault="00C57425" w:rsidP="00B16E0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textWrapping" w:clear="all"/>
      </w:r>
    </w:p>
    <w:sectPr w:rsidR="00C57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5B7"/>
    <w:rsid w:val="000C695A"/>
    <w:rsid w:val="003E2A6F"/>
    <w:rsid w:val="006F44F6"/>
    <w:rsid w:val="0084250D"/>
    <w:rsid w:val="009607EE"/>
    <w:rsid w:val="009A2910"/>
    <w:rsid w:val="00A31A74"/>
    <w:rsid w:val="00AD5F0A"/>
    <w:rsid w:val="00B16E0A"/>
    <w:rsid w:val="00C57425"/>
    <w:rsid w:val="00F135B7"/>
    <w:rsid w:val="00F27B43"/>
    <w:rsid w:val="00F6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C30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A6F"/>
  </w:style>
  <w:style w:type="paragraph" w:styleId="1">
    <w:name w:val="heading 1"/>
    <w:basedOn w:val="a"/>
    <w:next w:val="a"/>
    <w:link w:val="10"/>
    <w:uiPriority w:val="9"/>
    <w:qFormat/>
    <w:rsid w:val="003E2A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A6F"/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table" w:styleId="a3">
    <w:name w:val="Table Grid"/>
    <w:basedOn w:val="a1"/>
    <w:uiPriority w:val="59"/>
    <w:rsid w:val="00AD5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A6F"/>
  </w:style>
  <w:style w:type="paragraph" w:styleId="1">
    <w:name w:val="heading 1"/>
    <w:basedOn w:val="a"/>
    <w:next w:val="a"/>
    <w:link w:val="10"/>
    <w:uiPriority w:val="9"/>
    <w:qFormat/>
    <w:rsid w:val="003E2A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A6F"/>
    <w:rPr>
      <w:rFonts w:asciiTheme="majorHAnsi" w:eastAsiaTheme="majorEastAsia" w:hAnsiTheme="majorHAnsi" w:cstheme="majorBidi"/>
      <w:b/>
      <w:bCs/>
      <w:color w:val="376092" w:themeColor="accent1" w:themeShade="BF"/>
      <w:sz w:val="28"/>
      <w:szCs w:val="28"/>
    </w:rPr>
  </w:style>
  <w:style w:type="table" w:styleId="a3">
    <w:name w:val="Table Grid"/>
    <w:basedOn w:val="a1"/>
    <w:uiPriority w:val="59"/>
    <w:rsid w:val="00AD5F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65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3</cp:revision>
  <dcterms:created xsi:type="dcterms:W3CDTF">2018-03-16T17:45:00Z</dcterms:created>
  <dcterms:modified xsi:type="dcterms:W3CDTF">2018-03-17T04:53:00Z</dcterms:modified>
</cp:coreProperties>
</file>